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722E9D9D" w14:textId="77777777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722E9D9B" w14:textId="77777777"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22E9D9C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722E9DA1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722E9D9E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722E9D9F" w14:textId="3AC4707B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9-04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F26AC">
                  <w:rPr>
                    <w:color w:val="4F81BD" w:themeColor="accent1"/>
                  </w:rPr>
                  <w:t>April 1, 2019</w:t>
                </w:r>
              </w:sdtContent>
            </w:sdt>
          </w:p>
          <w:p w14:paraId="722E9DA0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14:paraId="722E9DB0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722E9DA2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722E9DA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722E9DA4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722E9DA5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722E9DA6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722E9DA7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722E9DA8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722E9DA9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722E9DAA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59289FF3" w14:textId="77777777" w:rsidR="004F1C00" w:rsidRPr="003F4F29" w:rsidRDefault="004F1C00" w:rsidP="004F1C00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Kasia Mirska</w:t>
            </w:r>
          </w:p>
          <w:p w14:paraId="068D1BA7" w14:textId="77777777" w:rsidR="004F1C00" w:rsidRPr="003F4F29" w:rsidRDefault="004F1C00" w:rsidP="004F1C00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18 </w:t>
            </w:r>
            <w:proofErr w:type="spellStart"/>
            <w:r>
              <w:rPr>
                <w:b/>
                <w:color w:val="4F81BD" w:themeColor="accent1"/>
              </w:rPr>
              <w:t>Harcroft</w:t>
            </w:r>
            <w:proofErr w:type="spellEnd"/>
            <w:r>
              <w:rPr>
                <w:b/>
                <w:color w:val="4F81BD" w:themeColor="accent1"/>
              </w:rPr>
              <w:t xml:space="preserve"> Meadow</w:t>
            </w:r>
          </w:p>
          <w:p w14:paraId="6E6A7822" w14:textId="77777777" w:rsidR="004F1C00" w:rsidRPr="003F4F29" w:rsidRDefault="004F1C00" w:rsidP="004F1C00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New Castletown Road, Douglas</w:t>
            </w:r>
          </w:p>
          <w:p w14:paraId="058F9F79" w14:textId="77777777" w:rsidR="004F1C00" w:rsidRPr="003F4F29" w:rsidRDefault="004F1C00" w:rsidP="004F1C00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IM2 1JS</w:t>
            </w:r>
          </w:p>
          <w:p w14:paraId="722E9DAF" w14:textId="71E5A6D1" w:rsidR="001E7EBF" w:rsidRPr="0063560D" w:rsidRDefault="004F1C00" w:rsidP="004F1C00">
            <w:pPr>
              <w:pStyle w:val="Right-alignedtext"/>
              <w:rPr>
                <w:color w:val="4F81BD" w:themeColor="accent1"/>
              </w:rPr>
            </w:pPr>
            <w:bookmarkStart w:id="0" w:name="_GoBack"/>
            <w:r>
              <w:rPr>
                <w:b/>
                <w:color w:val="4F81BD" w:themeColor="accent1"/>
              </w:rPr>
              <w:t>Kasia.mirska@hotmail.com</w:t>
            </w:r>
            <w:bookmarkEnd w:id="0"/>
          </w:p>
        </w:tc>
      </w:tr>
    </w:tbl>
    <w:p w14:paraId="722E9DB1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722E9DB8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2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3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4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5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6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722E9DBC" w14:textId="77777777" w:rsidTr="007F26AC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9" w14:textId="7F905948" w:rsidR="00F23482" w:rsidRPr="0063560D" w:rsidRDefault="004F1C00" w:rsidP="007F26AC">
            <w:pPr>
              <w:pStyle w:val="Right-alignedtext"/>
              <w:jc w:val="left"/>
              <w:rPr>
                <w:color w:val="4F81BD" w:themeColor="accent1"/>
              </w:rPr>
            </w:pPr>
            <w:r w:rsidRPr="004F1C00">
              <w:rPr>
                <w:color w:val="4F81BD" w:themeColor="accent1"/>
              </w:rPr>
              <w:t>Kasia Mirska Graphic Designer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A" w14:textId="035AC8A3" w:rsidR="00F23482" w:rsidRPr="0063560D" w:rsidRDefault="007F26AC" w:rsidP="007F26AC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Winter</w:t>
            </w:r>
            <w:r w:rsidR="004F1C00">
              <w:rPr>
                <w:color w:val="4F81BD" w:themeColor="accent1"/>
              </w:rPr>
              <w:t xml:space="preserve"> 2018</w:t>
            </w:r>
            <w:r>
              <w:rPr>
                <w:color w:val="4F81BD" w:themeColor="accent1"/>
              </w:rPr>
              <w:t>/9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B" w14:textId="6CAAE2FB" w:rsidR="00F23482" w:rsidRPr="0063560D" w:rsidRDefault="007F26AC" w:rsidP="007F26AC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845981</w:t>
            </w:r>
          </w:p>
        </w:tc>
      </w:tr>
    </w:tbl>
    <w:p w14:paraId="722E9DBD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14:paraId="722E9DC1" w14:textId="77777777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E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F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C0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7F26AC" w:rsidRPr="0063560D" w14:paraId="722E9DC5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2" w14:textId="1D610698" w:rsidR="007F26AC" w:rsidRPr="0063560D" w:rsidRDefault="007F26A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3" w14:textId="31E0A266" w:rsidR="007F26AC" w:rsidRPr="0063560D" w:rsidRDefault="007F26A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Ceramic Mug (Manx)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22E9DC4" w14:textId="6BE456BE" w:rsidR="007F26AC" w:rsidRPr="0063560D" w:rsidRDefault="007F26AC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10.00</w:t>
            </w:r>
          </w:p>
        </w:tc>
      </w:tr>
      <w:tr w:rsidR="007F26AC" w:rsidRPr="0063560D" w14:paraId="722E9DF1" w14:textId="77777777" w:rsidTr="005D4480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722E9DEE" w14:textId="77777777" w:rsidR="007F26AC" w:rsidRPr="005D4480" w:rsidRDefault="007F26AC" w:rsidP="005D4480">
            <w:pPr>
              <w:jc w:val="right"/>
              <w:rPr>
                <w:b/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722E9DEF" w14:textId="77777777" w:rsidR="007F26AC" w:rsidRPr="005D4480" w:rsidRDefault="007F26AC" w:rsidP="005D4480">
            <w:pPr>
              <w:jc w:val="right"/>
              <w:rPr>
                <w:b/>
                <w:color w:val="4F81BD" w:themeColor="accent1"/>
              </w:rPr>
            </w:pPr>
            <w:r w:rsidRPr="005D4480">
              <w:rPr>
                <w:b/>
                <w:color w:val="4F81BD" w:themeColor="accent1"/>
              </w:rPr>
              <w:t>TOTAL SALES PRICE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left w:w="216" w:type="dxa"/>
              <w:right w:w="216" w:type="dxa"/>
            </w:tcMar>
            <w:vAlign w:val="center"/>
          </w:tcPr>
          <w:p w14:paraId="722E9DF0" w14:textId="7C5C1DAD" w:rsidR="007F26AC" w:rsidRPr="005D4480" w:rsidRDefault="007F26AC" w:rsidP="005D4480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10.00</w:t>
            </w:r>
          </w:p>
        </w:tc>
      </w:tr>
    </w:tbl>
    <w:p w14:paraId="722E9DF2" w14:textId="77777777"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14:paraId="722E9DF3" w14:textId="16ECEEA4"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  <w:r w:rsidR="007F26AC" w:rsidRPr="007F26AC">
        <w:rPr>
          <w:b/>
          <w:color w:val="4F81BD" w:themeColor="accent1"/>
          <w:sz w:val="20"/>
        </w:rPr>
        <w:t>845981</w:t>
      </w:r>
    </w:p>
    <w:p w14:paraId="722E9DF4" w14:textId="5274661E"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 xml:space="preserve">Please include </w:t>
      </w:r>
      <w:r w:rsidR="004F1C00">
        <w:rPr>
          <w:b/>
          <w:color w:val="4F81BD" w:themeColor="accent1"/>
          <w:sz w:val="20"/>
          <w:szCs w:val="18"/>
        </w:rPr>
        <w:t xml:space="preserve">your </w:t>
      </w:r>
      <w:r w:rsidRPr="00F23482">
        <w:rPr>
          <w:b/>
          <w:color w:val="4F81BD" w:themeColor="accent1"/>
          <w:sz w:val="20"/>
          <w:szCs w:val="18"/>
        </w:rPr>
        <w:t>Bank Account details for payment:</w:t>
      </w:r>
    </w:p>
    <w:p w14:paraId="722E9DF5" w14:textId="77777777"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722E9DF8" w14:textId="77777777" w:rsidTr="00F23482">
        <w:trPr>
          <w:trHeight w:val="373"/>
        </w:trPr>
        <w:tc>
          <w:tcPr>
            <w:tcW w:w="3794" w:type="dxa"/>
          </w:tcPr>
          <w:p w14:paraId="722E9DF6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722E9DF7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722E9DFB" w14:textId="77777777" w:rsidTr="00F23482">
        <w:trPr>
          <w:trHeight w:val="373"/>
        </w:trPr>
        <w:tc>
          <w:tcPr>
            <w:tcW w:w="3794" w:type="dxa"/>
          </w:tcPr>
          <w:p w14:paraId="722E9DF9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722E9DFA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722E9DFE" w14:textId="77777777" w:rsidTr="00F23482">
        <w:trPr>
          <w:trHeight w:val="373"/>
        </w:trPr>
        <w:tc>
          <w:tcPr>
            <w:tcW w:w="3794" w:type="dxa"/>
          </w:tcPr>
          <w:p w14:paraId="722E9DFC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722E9DFD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722E9DFF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34539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D4480"/>
    <w:rsid w:val="0063560D"/>
    <w:rsid w:val="00704C33"/>
    <w:rsid w:val="00705699"/>
    <w:rsid w:val="0074787C"/>
    <w:rsid w:val="00755F57"/>
    <w:rsid w:val="00763EF4"/>
    <w:rsid w:val="0076761C"/>
    <w:rsid w:val="007B38EB"/>
    <w:rsid w:val="007F242B"/>
    <w:rsid w:val="007F26AC"/>
    <w:rsid w:val="008171B1"/>
    <w:rsid w:val="00820427"/>
    <w:rsid w:val="0083202F"/>
    <w:rsid w:val="008C5A0E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6C61"/>
    <w:rsid w:val="00C30C62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DB454F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3FAD561E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3FAD5624" w14:textId="77777777"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786936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Kasia Mirska</Supplier>
    <Date_x0020_Stamp xmlns="af4025bd-eda9-4d6d-bcbe-7de91e238b29">2019-03-31T00:00:00+00:00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1F4CAF-632B-4B23-8988-CE373658BEE4}"/>
</file>

<file path=customXml/itemProps2.xml><?xml version="1.0" encoding="utf-8"?>
<ds:datastoreItem xmlns:ds="http://schemas.openxmlformats.org/officeDocument/2006/customXml" ds:itemID="{562FBF11-1097-4686-A143-BA2AC086A074}"/>
</file>

<file path=customXml/itemProps3.xml><?xml version="1.0" encoding="utf-8"?>
<ds:datastoreItem xmlns:ds="http://schemas.openxmlformats.org/officeDocument/2006/customXml" ds:itemID="{70FDFFD2-1017-4640-98BC-8D809D3ED012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3</cp:revision>
  <cp:lastPrinted>2019-04-09T16:18:00Z</cp:lastPrinted>
  <dcterms:created xsi:type="dcterms:W3CDTF">2019-04-09T16:16:00Z</dcterms:created>
  <dcterms:modified xsi:type="dcterms:W3CDTF">2019-04-09T16:19:00Z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</Properties>
</file>